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4871D" w14:textId="77777777" w:rsidR="00A50651" w:rsidRDefault="0069335D" w:rsidP="008A52FF">
      <w:pPr>
        <w:sectPr w:rsidR="00A50651" w:rsidSect="00F12DC6">
          <w:headerReference w:type="first" r:id="rId6"/>
          <w:pgSz w:w="12240" w:h="15840"/>
          <w:pgMar w:top="2347" w:right="4320" w:bottom="1080" w:left="108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99E3DAE" wp14:editId="26B11CDF">
                <wp:simplePos x="0" y="0"/>
                <wp:positionH relativeFrom="column">
                  <wp:posOffset>151765</wp:posOffset>
                </wp:positionH>
                <wp:positionV relativeFrom="page">
                  <wp:posOffset>5362575</wp:posOffset>
                </wp:positionV>
                <wp:extent cx="1171575" cy="707390"/>
                <wp:effectExtent l="0" t="0" r="28575" b="165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707390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 w="25400">
                          <a:solidFill>
                            <a:srgbClr val="58585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FFC749" w14:textId="77777777" w:rsidR="0069335D" w:rsidRPr="00E612F8" w:rsidRDefault="0069335D" w:rsidP="0069335D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Legend</w:t>
                            </w:r>
                          </w:p>
                          <w:p w14:paraId="028D051A" w14:textId="77777777" w:rsidR="0069335D" w:rsidRPr="00E612F8" w:rsidRDefault="0069335D" w:rsidP="0069335D">
                            <w:pPr>
                              <w:pStyle w:val="WPBodyText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Construction Limits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E3DAE" id="Rectangle 8" o:spid="_x0000_s1026" style="position:absolute;margin-left:11.95pt;margin-top:422.25pt;width:92.25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" fillcolor="#e9e8e7" strokecolor="#585858" strokeweight="2pt">
                <v:shadow color="#eeece1"/>
                <v:textbox inset="2.88pt,2.88pt,2.88pt,2.88pt">
                  <w:txbxContent>
                    <w:p w14:paraId="2FFFC749" w14:textId="77777777" w:rsidR="0069335D" w:rsidRPr="00E612F8" w:rsidRDefault="0069335D" w:rsidP="0069335D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Legend</w:t>
                      </w:r>
                    </w:p>
                    <w:p w14:paraId="028D051A" w14:textId="77777777" w:rsidR="0069335D" w:rsidRPr="00E612F8" w:rsidRDefault="0069335D" w:rsidP="0069335D">
                      <w:pPr>
                        <w:pStyle w:val="WPBodyText"/>
                        <w:ind w:left="360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Construction Limits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73AD569F" wp14:editId="5BE11A21">
                <wp:simplePos x="0" y="0"/>
                <wp:positionH relativeFrom="column">
                  <wp:posOffset>9525</wp:posOffset>
                </wp:positionH>
                <wp:positionV relativeFrom="page">
                  <wp:posOffset>1524000</wp:posOffset>
                </wp:positionV>
                <wp:extent cx="4200525" cy="2743200"/>
                <wp:effectExtent l="0" t="0" r="9525" b="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E0E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537BD6" w14:textId="77777777" w:rsidR="007D7EE4" w:rsidRPr="00E612F8" w:rsidRDefault="007D7EE4" w:rsidP="008A52FF">
                            <w:pPr>
                              <w:pStyle w:val="WPHeadingParagraph"/>
                              <w:rPr>
                                <w:sz w:val="40"/>
                                <w:szCs w:val="40"/>
                              </w:rPr>
                            </w:pPr>
                            <w:r w:rsidRPr="00E612F8">
                              <w:rPr>
                                <w:sz w:val="40"/>
                                <w:szCs w:val="40"/>
                              </w:rPr>
                              <w:t xml:space="preserve">Project </w:t>
                            </w:r>
                            <w:r w:rsidR="00894164" w:rsidRPr="00E612F8">
                              <w:rPr>
                                <w:sz w:val="40"/>
                                <w:szCs w:val="40"/>
                              </w:rPr>
                              <w:t>Overview</w:t>
                            </w:r>
                          </w:p>
                          <w:p w14:paraId="3AC2A17A" w14:textId="77777777" w:rsidR="006466F3" w:rsidRPr="00E612F8" w:rsidRDefault="0089416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The FM 3099 Intersection Realignment Project 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>will</w:t>
                            </w: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increase safety at this location by realigning FM </w:t>
                            </w:r>
                            <w:r w:rsidR="00BB2326" w:rsidRPr="00E612F8">
                              <w:rPr>
                                <w:sz w:val="22"/>
                                <w:szCs w:val="22"/>
                              </w:rPr>
                              <w:t>3099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 xml:space="preserve"> along with 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>add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>ing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a traffic signal</w:t>
                            </w:r>
                            <w:r w:rsidR="00D44D80">
                              <w:rPr>
                                <w:sz w:val="22"/>
                                <w:szCs w:val="22"/>
                              </w:rPr>
                              <w:t xml:space="preserve"> and turn lanes on FM 3099 and US 180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 xml:space="preserve">Work will be performed on 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>FM 3099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 from 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>near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 Northglen Road to 0.2 Miles south of US 180</w:t>
                            </w:r>
                            <w:r w:rsidR="007D7EE4" w:rsidRPr="00E612F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BA1" w:rsidRPr="00E612F8">
                              <w:rPr>
                                <w:sz w:val="22"/>
                                <w:szCs w:val="22"/>
                              </w:rPr>
                              <w:t xml:space="preserve">The map below shows the approximate limits of the </w:t>
                            </w:r>
                            <w:r w:rsidR="00F834D6" w:rsidRPr="00E612F8">
                              <w:rPr>
                                <w:sz w:val="22"/>
                                <w:szCs w:val="22"/>
                              </w:rPr>
                              <w:t>work to take place in Stephens County</w:t>
                            </w:r>
                            <w:r w:rsidR="00AC5BA1" w:rsidRPr="00E612F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AB7D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>This</w:t>
                            </w:r>
                            <w:r w:rsidR="00AB7D9A">
                              <w:rPr>
                                <w:sz w:val="22"/>
                                <w:szCs w:val="22"/>
                              </w:rPr>
                              <w:t xml:space="preserve"> project 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 xml:space="preserve">currently underway and </w:t>
                            </w:r>
                            <w:r w:rsidR="00AB7D9A">
                              <w:rPr>
                                <w:sz w:val="22"/>
                                <w:szCs w:val="22"/>
                              </w:rPr>
                              <w:t xml:space="preserve">is anticipated to be 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>complete</w:t>
                            </w:r>
                            <w:r w:rsidR="00AB7D9A">
                              <w:rPr>
                                <w:sz w:val="22"/>
                                <w:szCs w:val="22"/>
                              </w:rPr>
                              <w:t xml:space="preserve"> Spring 2025.</w:t>
                            </w:r>
                          </w:p>
                          <w:p w14:paraId="57B98BE7" w14:textId="77777777" w:rsidR="007D7EE4" w:rsidRPr="00E612F8" w:rsidRDefault="006466F3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Traffic control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will include shoulder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daily lane closures, and 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 xml:space="preserve">the closure to through traffic of 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>FM 3099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between US 180 and F</w:t>
                            </w:r>
                            <w:r w:rsidR="00211E70"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2231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while the road realignment is taking place. A detour will be </w:t>
                            </w:r>
                            <w:r w:rsidR="00BB2326">
                              <w:rPr>
                                <w:sz w:val="22"/>
                                <w:szCs w:val="22"/>
                              </w:rPr>
                              <w:t>implemented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BA1" w:rsidRPr="00E612F8">
                              <w:rPr>
                                <w:sz w:val="22"/>
                                <w:szCs w:val="22"/>
                              </w:rPr>
                              <w:t>for the duration of the closure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438FACF" w14:textId="77777777" w:rsidR="007D7EE4" w:rsidRPr="00E612F8" w:rsidRDefault="007D7EE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8FA7B2B" w14:textId="77777777" w:rsidR="007D7EE4" w:rsidRPr="00E612F8" w:rsidRDefault="007D7EE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D569F" id="_x0000_t202" coordsize="21600,21600" o:spt="202" path="m,l,21600r21600,l21600,xe">
                <v:stroke joinstyle="miter"/>
                <v:path gradientshapeok="t" o:connecttype="rect"/>
              </v:shapetype>
              <v:shape id="Text Box 460" o:spid="_x0000_s1027" type="#_x0000_t202" style="position:absolute;margin-left:.75pt;margin-top:120pt;width:330.75pt;height:3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" filled="f" fillcolor="#d9e0e5" stroked="f" strokecolor="#585858" insetpen="t">
                <v:textbox inset="0,0,0,0">
                  <w:txbxContent>
                    <w:p w14:paraId="41537BD6" w14:textId="77777777" w:rsidR="007D7EE4" w:rsidRPr="00E612F8" w:rsidRDefault="007D7EE4" w:rsidP="008A52FF">
                      <w:pPr>
                        <w:pStyle w:val="WPHeadingParagraph"/>
                        <w:rPr>
                          <w:sz w:val="40"/>
                          <w:szCs w:val="40"/>
                        </w:rPr>
                      </w:pPr>
                      <w:r w:rsidRPr="00E612F8">
                        <w:rPr>
                          <w:sz w:val="40"/>
                          <w:szCs w:val="40"/>
                        </w:rPr>
                        <w:t xml:space="preserve">Project </w:t>
                      </w:r>
                      <w:r w:rsidR="00894164" w:rsidRPr="00E612F8">
                        <w:rPr>
                          <w:sz w:val="40"/>
                          <w:szCs w:val="40"/>
                        </w:rPr>
                        <w:t>Overview</w:t>
                      </w:r>
                    </w:p>
                    <w:p w14:paraId="3AC2A17A" w14:textId="77777777" w:rsidR="006466F3" w:rsidRPr="00E612F8" w:rsidRDefault="0089416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 xml:space="preserve">The FM 3099 Intersection Realignment Project </w:t>
                      </w:r>
                      <w:r w:rsidRPr="00E612F8">
                        <w:rPr>
                          <w:sz w:val="22"/>
                          <w:szCs w:val="22"/>
                        </w:rPr>
                        <w:t>will</w:t>
                      </w: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increase safety at this location by realigning FM </w:t>
                      </w:r>
                      <w:r w:rsidR="00BB2326" w:rsidRPr="00E612F8">
                        <w:rPr>
                          <w:sz w:val="22"/>
                          <w:szCs w:val="22"/>
                        </w:rPr>
                        <w:t>3099</w:t>
                      </w:r>
                      <w:r w:rsidR="00BB2326">
                        <w:rPr>
                          <w:sz w:val="22"/>
                          <w:szCs w:val="22"/>
                        </w:rPr>
                        <w:t xml:space="preserve"> along with </w:t>
                      </w:r>
                      <w:r w:rsidRPr="00E612F8">
                        <w:rPr>
                          <w:sz w:val="22"/>
                          <w:szCs w:val="22"/>
                        </w:rPr>
                        <w:t>add</w:t>
                      </w:r>
                      <w:r w:rsidR="00BB2326">
                        <w:rPr>
                          <w:sz w:val="22"/>
                          <w:szCs w:val="22"/>
                        </w:rPr>
                        <w:t>ing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a traffic signal</w:t>
                      </w:r>
                      <w:r w:rsidR="00D44D80">
                        <w:rPr>
                          <w:sz w:val="22"/>
                          <w:szCs w:val="22"/>
                        </w:rPr>
                        <w:t xml:space="preserve"> and turn lanes on FM 3099 and US 180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BB2326">
                        <w:rPr>
                          <w:sz w:val="22"/>
                          <w:szCs w:val="22"/>
                        </w:rPr>
                        <w:t xml:space="preserve">Work will be performed on </w:t>
                      </w:r>
                      <w:r w:rsidR="00BB2326">
                        <w:rPr>
                          <w:sz w:val="22"/>
                          <w:szCs w:val="22"/>
                        </w:rPr>
                        <w:br/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>FM 3099</w:t>
                      </w:r>
                      <w:r w:rsidR="00BB2326">
                        <w:rPr>
                          <w:sz w:val="22"/>
                          <w:szCs w:val="22"/>
                        </w:rPr>
                        <w:t>,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 from </w:t>
                      </w:r>
                      <w:r w:rsidR="00BB2326">
                        <w:rPr>
                          <w:sz w:val="22"/>
                          <w:szCs w:val="22"/>
                        </w:rPr>
                        <w:t>near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 Northglen Road to 0.2 Miles south of US 180</w:t>
                      </w:r>
                      <w:r w:rsidR="007D7EE4" w:rsidRPr="00E612F8">
                        <w:rPr>
                          <w:sz w:val="22"/>
                          <w:szCs w:val="22"/>
                        </w:rPr>
                        <w:t>.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C5BA1" w:rsidRPr="00E612F8">
                        <w:rPr>
                          <w:sz w:val="22"/>
                          <w:szCs w:val="22"/>
                        </w:rPr>
                        <w:t xml:space="preserve">The map below shows the approximate limits of the </w:t>
                      </w:r>
                      <w:r w:rsidR="00F834D6" w:rsidRPr="00E612F8">
                        <w:rPr>
                          <w:sz w:val="22"/>
                          <w:szCs w:val="22"/>
                        </w:rPr>
                        <w:t>work to take place in Stephens County</w:t>
                      </w:r>
                      <w:r w:rsidR="00AC5BA1" w:rsidRPr="00E612F8">
                        <w:rPr>
                          <w:sz w:val="22"/>
                          <w:szCs w:val="22"/>
                        </w:rPr>
                        <w:t>.</w:t>
                      </w:r>
                      <w:r w:rsidR="00AB7D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B2326">
                        <w:rPr>
                          <w:sz w:val="22"/>
                          <w:szCs w:val="22"/>
                        </w:rPr>
                        <w:t>This</w:t>
                      </w:r>
                      <w:r w:rsidR="00AB7D9A">
                        <w:rPr>
                          <w:sz w:val="22"/>
                          <w:szCs w:val="22"/>
                        </w:rPr>
                        <w:t xml:space="preserve"> project </w:t>
                      </w:r>
                      <w:r w:rsidR="00BB2326">
                        <w:rPr>
                          <w:sz w:val="22"/>
                          <w:szCs w:val="22"/>
                        </w:rPr>
                        <w:t xml:space="preserve">currently underway and </w:t>
                      </w:r>
                      <w:r w:rsidR="00AB7D9A">
                        <w:rPr>
                          <w:sz w:val="22"/>
                          <w:szCs w:val="22"/>
                        </w:rPr>
                        <w:t xml:space="preserve">is anticipated to be </w:t>
                      </w:r>
                      <w:r w:rsidR="00BB2326">
                        <w:rPr>
                          <w:sz w:val="22"/>
                          <w:szCs w:val="22"/>
                        </w:rPr>
                        <w:t>complete</w:t>
                      </w:r>
                      <w:r w:rsidR="00AB7D9A">
                        <w:rPr>
                          <w:sz w:val="22"/>
                          <w:szCs w:val="22"/>
                        </w:rPr>
                        <w:t xml:space="preserve"> Spring 2025.</w:t>
                      </w:r>
                    </w:p>
                    <w:p w14:paraId="57B98BE7" w14:textId="77777777" w:rsidR="007D7EE4" w:rsidRPr="00E612F8" w:rsidRDefault="006466F3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>Traffic control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will include shoulder</w:t>
                      </w:r>
                      <w:r w:rsidR="00BB2326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daily lane closures, and </w:t>
                      </w:r>
                      <w:r w:rsidR="00BB2326">
                        <w:rPr>
                          <w:sz w:val="22"/>
                          <w:szCs w:val="22"/>
                        </w:rPr>
                        <w:t xml:space="preserve">the closure to through traffic of </w:t>
                      </w:r>
                      <w:r w:rsidRPr="00E612F8">
                        <w:rPr>
                          <w:sz w:val="22"/>
                          <w:szCs w:val="22"/>
                        </w:rPr>
                        <w:t>FM 3099</w:t>
                      </w:r>
                      <w:r w:rsidR="00BB2326">
                        <w:rPr>
                          <w:sz w:val="22"/>
                          <w:szCs w:val="22"/>
                        </w:rPr>
                        <w:t>,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between US 180 and F</w:t>
                      </w:r>
                      <w:r w:rsidR="00211E70">
                        <w:rPr>
                          <w:sz w:val="22"/>
                          <w:szCs w:val="22"/>
                        </w:rPr>
                        <w:t>M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2231</w:t>
                      </w:r>
                      <w:r w:rsidR="00BB2326">
                        <w:rPr>
                          <w:sz w:val="22"/>
                          <w:szCs w:val="22"/>
                        </w:rPr>
                        <w:t>,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while the road realignment is taking place. A detour will be </w:t>
                      </w:r>
                      <w:r w:rsidR="00BB2326">
                        <w:rPr>
                          <w:sz w:val="22"/>
                          <w:szCs w:val="22"/>
                        </w:rPr>
                        <w:t>implemented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C5BA1" w:rsidRPr="00E612F8">
                        <w:rPr>
                          <w:sz w:val="22"/>
                          <w:szCs w:val="22"/>
                        </w:rPr>
                        <w:t>for the duration of the closure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438FACF" w14:textId="77777777" w:rsidR="007D7EE4" w:rsidRPr="00E612F8" w:rsidRDefault="007D7EE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 </w:t>
                      </w:r>
                    </w:p>
                    <w:p w14:paraId="18FA7B2B" w14:textId="77777777" w:rsidR="007D7EE4" w:rsidRPr="00E612F8" w:rsidRDefault="007D7EE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65B4544E" wp14:editId="521318E4">
                <wp:simplePos x="0" y="0"/>
                <wp:positionH relativeFrom="column">
                  <wp:posOffset>-685800</wp:posOffset>
                </wp:positionH>
                <wp:positionV relativeFrom="page">
                  <wp:posOffset>4412615</wp:posOffset>
                </wp:positionV>
                <wp:extent cx="7772400" cy="5683250"/>
                <wp:effectExtent l="0" t="0" r="0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5683250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D3FC7" id="Rectangle 461" o:spid="_x0000_s1026" style="position:absolute;margin-left:-54pt;margin-top:347.45pt;width:612pt;height:447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" fillcolor="#e9e8e7" stroked="f" strokecolor="#585858" strokeweight="2pt">
                <v:shadow color="#eeece1"/>
                <v:textbox inset="2.88pt,2.88pt,2.88pt,2.88pt"/>
                <w10:wrap anchory="page"/>
                <w10:anchorlock/>
              </v:rect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1AEB387" wp14:editId="662A0D92">
                <wp:simplePos x="0" y="0"/>
                <wp:positionH relativeFrom="column">
                  <wp:posOffset>4410075</wp:posOffset>
                </wp:positionH>
                <wp:positionV relativeFrom="page">
                  <wp:posOffset>1390650</wp:posOffset>
                </wp:positionV>
                <wp:extent cx="2171700" cy="28225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22575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08857" w14:textId="77777777" w:rsidR="00894164" w:rsidRPr="00E612F8" w:rsidRDefault="00894164" w:rsidP="00894164">
                            <w:pPr>
                              <w:pStyle w:val="WPHeadingParagraph"/>
                              <w:rPr>
                                <w:sz w:val="40"/>
                                <w:szCs w:val="40"/>
                              </w:rPr>
                            </w:pPr>
                            <w:r w:rsidRPr="00E612F8">
                              <w:rPr>
                                <w:sz w:val="40"/>
                                <w:szCs w:val="40"/>
                              </w:rPr>
                              <w:t>Project Details</w:t>
                            </w:r>
                          </w:p>
                          <w:p w14:paraId="4D4B3F02" w14:textId="77777777" w:rsidR="007D7EE4" w:rsidRPr="00E612F8" w:rsidRDefault="00894164" w:rsidP="008A52FF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CSJ:</w:t>
                            </w:r>
                          </w:p>
                          <w:p w14:paraId="5ABCFB8D" w14:textId="77777777" w:rsidR="007D7EE4" w:rsidRPr="00E612F8" w:rsidRDefault="007D7EE4" w:rsidP="00894164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="00F834D6" w:rsidRPr="00E612F8">
                              <w:rPr>
                                <w:sz w:val="20"/>
                                <w:szCs w:val="32"/>
                              </w:rPr>
                              <w:t>3469-01-014</w:t>
                            </w:r>
                          </w:p>
                          <w:p w14:paraId="1F0B4989" w14:textId="77777777" w:rsidR="00894164" w:rsidRPr="00E612F8" w:rsidRDefault="00894164" w:rsidP="00894164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</w:p>
                          <w:p w14:paraId="0F10C32C" w14:textId="77777777" w:rsidR="007D7EE4" w:rsidRPr="00E612F8" w:rsidRDefault="00894164" w:rsidP="008A52FF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Highway:</w:t>
                            </w:r>
                          </w:p>
                          <w:p w14:paraId="111C1D85" w14:textId="77777777" w:rsidR="007D7EE4" w:rsidRPr="00E612F8" w:rsidRDefault="00F834D6" w:rsidP="008A52FF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FM 3099</w:t>
                            </w:r>
                            <w:r w:rsidR="007D7EE4" w:rsidRPr="00E612F8">
                              <w:rPr>
                                <w:sz w:val="20"/>
                                <w:szCs w:val="32"/>
                              </w:rPr>
                              <w:t xml:space="preserve">, </w:t>
                            </w:r>
                          </w:p>
                          <w:p w14:paraId="7EA52312" w14:textId="77777777" w:rsidR="00894164" w:rsidRPr="00E612F8" w:rsidRDefault="00894164" w:rsidP="008A52FF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</w:p>
                          <w:p w14:paraId="203F6CBE" w14:textId="77777777" w:rsidR="00894164" w:rsidRPr="00E612F8" w:rsidRDefault="00894164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Estimated Cost:</w:t>
                            </w:r>
                          </w:p>
                          <w:p w14:paraId="3C3B6A99" w14:textId="77777777" w:rsidR="00894164" w:rsidRPr="00E612F8" w:rsidRDefault="00F834D6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$3.6 Million</w:t>
                            </w:r>
                          </w:p>
                          <w:p w14:paraId="4E75448D" w14:textId="77777777" w:rsidR="00894164" w:rsidRPr="00E612F8" w:rsidRDefault="00894164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Contractor:</w:t>
                            </w:r>
                          </w:p>
                          <w:p w14:paraId="03D3AE51" w14:textId="77777777" w:rsidR="00894164" w:rsidRPr="00E612F8" w:rsidRDefault="00F834D6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Prater Dirt Work, LLC.</w:t>
                            </w:r>
                          </w:p>
                          <w:p w14:paraId="6AD30BC6" w14:textId="77777777" w:rsidR="00894164" w:rsidRPr="00E612F8" w:rsidRDefault="006466F3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 xml:space="preserve">Remaining </w:t>
                            </w:r>
                            <w:r w:rsidR="00894164" w:rsidRPr="00E612F8">
                              <w:rPr>
                                <w:sz w:val="20"/>
                                <w:szCs w:val="32"/>
                              </w:rPr>
                              <w:t xml:space="preserve">Estimated </w:t>
                            </w:r>
                            <w:r w:rsidRPr="00E612F8">
                              <w:rPr>
                                <w:sz w:val="20"/>
                                <w:szCs w:val="32"/>
                              </w:rPr>
                              <w:t>Duration</w:t>
                            </w:r>
                            <w:r w:rsidR="00894164" w:rsidRPr="00E612F8">
                              <w:rPr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  <w:p w14:paraId="3D77AD88" w14:textId="77777777" w:rsidR="00894164" w:rsidRPr="00E612F8" w:rsidRDefault="00F834D6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14 Months</w:t>
                            </w:r>
                          </w:p>
                          <w:p w14:paraId="334904F6" w14:textId="77777777" w:rsidR="00894164" w:rsidRPr="00E612F8" w:rsidRDefault="00894164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5020F2" w14:textId="77777777" w:rsidR="00894164" w:rsidRPr="00E612F8" w:rsidRDefault="00894164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EB387" id="Text Box 2" o:spid="_x0000_s1028" type="#_x0000_t202" style="position:absolute;margin-left:347.25pt;margin-top:109.5pt;width:171pt;height:22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" fillcolor="#e9e8e7" stroked="f">
                <v:textbox inset="14.4pt,14.4pt,14.4pt,14.4pt">
                  <w:txbxContent>
                    <w:p w14:paraId="18108857" w14:textId="77777777" w:rsidR="00894164" w:rsidRPr="00E612F8" w:rsidRDefault="00894164" w:rsidP="00894164">
                      <w:pPr>
                        <w:pStyle w:val="WPHeadingParagraph"/>
                        <w:rPr>
                          <w:sz w:val="40"/>
                          <w:szCs w:val="40"/>
                        </w:rPr>
                      </w:pPr>
                      <w:r w:rsidRPr="00E612F8">
                        <w:rPr>
                          <w:sz w:val="40"/>
                          <w:szCs w:val="40"/>
                        </w:rPr>
                        <w:t>Project Details</w:t>
                      </w:r>
                    </w:p>
                    <w:p w14:paraId="4D4B3F02" w14:textId="77777777" w:rsidR="007D7EE4" w:rsidRPr="00E612F8" w:rsidRDefault="00894164" w:rsidP="008A52FF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CSJ:</w:t>
                      </w:r>
                    </w:p>
                    <w:p w14:paraId="5ABCFB8D" w14:textId="77777777" w:rsidR="007D7EE4" w:rsidRPr="00E612F8" w:rsidRDefault="007D7EE4" w:rsidP="00894164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 xml:space="preserve"> </w:t>
                      </w:r>
                      <w:r w:rsidR="00F834D6" w:rsidRPr="00E612F8">
                        <w:rPr>
                          <w:sz w:val="20"/>
                          <w:szCs w:val="32"/>
                        </w:rPr>
                        <w:t>3469-01-014</w:t>
                      </w:r>
                    </w:p>
                    <w:p w14:paraId="1F0B4989" w14:textId="77777777" w:rsidR="00894164" w:rsidRPr="00E612F8" w:rsidRDefault="00894164" w:rsidP="00894164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</w:p>
                    <w:p w14:paraId="0F10C32C" w14:textId="77777777" w:rsidR="007D7EE4" w:rsidRPr="00E612F8" w:rsidRDefault="00894164" w:rsidP="008A52FF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Highway:</w:t>
                      </w:r>
                    </w:p>
                    <w:p w14:paraId="111C1D85" w14:textId="77777777" w:rsidR="007D7EE4" w:rsidRPr="00E612F8" w:rsidRDefault="00F834D6" w:rsidP="008A52FF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FM 3099</w:t>
                      </w:r>
                      <w:r w:rsidR="007D7EE4" w:rsidRPr="00E612F8">
                        <w:rPr>
                          <w:sz w:val="20"/>
                          <w:szCs w:val="32"/>
                        </w:rPr>
                        <w:t xml:space="preserve">, </w:t>
                      </w:r>
                    </w:p>
                    <w:p w14:paraId="7EA52312" w14:textId="77777777" w:rsidR="00894164" w:rsidRPr="00E612F8" w:rsidRDefault="00894164" w:rsidP="008A52FF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</w:p>
                    <w:p w14:paraId="203F6CBE" w14:textId="77777777" w:rsidR="00894164" w:rsidRPr="00E612F8" w:rsidRDefault="00894164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Estimated Cost:</w:t>
                      </w:r>
                    </w:p>
                    <w:p w14:paraId="3C3B6A99" w14:textId="77777777" w:rsidR="00894164" w:rsidRPr="00E612F8" w:rsidRDefault="00F834D6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$3.6 Million</w:t>
                      </w:r>
                    </w:p>
                    <w:p w14:paraId="4E75448D" w14:textId="77777777" w:rsidR="00894164" w:rsidRPr="00E612F8" w:rsidRDefault="00894164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Contractor:</w:t>
                      </w:r>
                    </w:p>
                    <w:p w14:paraId="03D3AE51" w14:textId="77777777" w:rsidR="00894164" w:rsidRPr="00E612F8" w:rsidRDefault="00F834D6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Prater Dirt Work, LLC.</w:t>
                      </w:r>
                    </w:p>
                    <w:p w14:paraId="6AD30BC6" w14:textId="77777777" w:rsidR="00894164" w:rsidRPr="00E612F8" w:rsidRDefault="006466F3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 xml:space="preserve">Remaining </w:t>
                      </w:r>
                      <w:r w:rsidR="00894164" w:rsidRPr="00E612F8">
                        <w:rPr>
                          <w:sz w:val="20"/>
                          <w:szCs w:val="32"/>
                        </w:rPr>
                        <w:t xml:space="preserve">Estimated </w:t>
                      </w:r>
                      <w:r w:rsidRPr="00E612F8">
                        <w:rPr>
                          <w:sz w:val="20"/>
                          <w:szCs w:val="32"/>
                        </w:rPr>
                        <w:t>Duration</w:t>
                      </w:r>
                      <w:r w:rsidR="00894164" w:rsidRPr="00E612F8">
                        <w:rPr>
                          <w:sz w:val="20"/>
                          <w:szCs w:val="32"/>
                        </w:rPr>
                        <w:t>:</w:t>
                      </w:r>
                    </w:p>
                    <w:p w14:paraId="3D77AD88" w14:textId="77777777" w:rsidR="00894164" w:rsidRPr="00E612F8" w:rsidRDefault="00F834D6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14 Months</w:t>
                      </w:r>
                    </w:p>
                    <w:p w14:paraId="334904F6" w14:textId="77777777" w:rsidR="00894164" w:rsidRPr="00E612F8" w:rsidRDefault="00894164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</w:p>
                    <w:p w14:paraId="135020F2" w14:textId="77777777" w:rsidR="00894164" w:rsidRPr="00E612F8" w:rsidRDefault="00894164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2106277" w14:textId="77777777" w:rsidR="009C0B78" w:rsidRPr="00562A3B" w:rsidRDefault="0069335D" w:rsidP="008A52FF"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76577779" wp14:editId="148F4A35">
            <wp:simplePos x="0" y="0"/>
            <wp:positionH relativeFrom="column">
              <wp:posOffset>236220</wp:posOffset>
            </wp:positionH>
            <wp:positionV relativeFrom="paragraph">
              <wp:posOffset>3872865</wp:posOffset>
            </wp:positionV>
            <wp:extent cx="124174" cy="183515"/>
            <wp:effectExtent l="0" t="0" r="952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3" t="41043" r="73493" b="51638"/>
                    <a:stretch/>
                  </pic:blipFill>
                  <pic:spPr bwMode="auto">
                    <a:xfrm>
                      <a:off x="0" y="0"/>
                      <a:ext cx="124174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581E806F" wp14:editId="25321079">
            <wp:simplePos x="0" y="0"/>
            <wp:positionH relativeFrom="column">
              <wp:posOffset>-57675</wp:posOffset>
            </wp:positionH>
            <wp:positionV relativeFrom="paragraph">
              <wp:posOffset>2912938</wp:posOffset>
            </wp:positionV>
            <wp:extent cx="6545383" cy="5057361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383" cy="505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0B78" w:rsidRPr="00562A3B" w:rsidSect="00F12DC6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080" w:right="432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03235" w14:textId="77777777" w:rsidR="00F12DC6" w:rsidRDefault="00F12DC6" w:rsidP="008A52FF">
      <w:r>
        <w:separator/>
      </w:r>
    </w:p>
  </w:endnote>
  <w:endnote w:type="continuationSeparator" w:id="0">
    <w:p w14:paraId="0A2F0E0E" w14:textId="77777777" w:rsidR="00F12DC6" w:rsidRDefault="00F12DC6" w:rsidP="008A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CF497B-7524-4CFC-9DE2-3AB094273A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CB65E6-D69D-4A0C-BF0B-3B771E12921D}"/>
    <w:embedBold r:id="rId3" w:fontKey="{BC75683E-5A22-464F-B5E8-FC1DA23B563B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9859A195-9745-4499-8C7C-072AABE0256B}"/>
    <w:embedBold r:id="rId5" w:fontKey="{B1DF22EA-2DF8-44C6-B9F0-1A1EEA12BB07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6" w:fontKey="{25F5525F-5E8F-47EF-BE41-BF4C7270FD3C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7" w:fontKey="{2EFB1724-871A-4F6E-A8EA-537316FABA2F}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  <w:embedRegular r:id="rId8" w:fontKey="{2DE505E3-F3E9-4BEB-BCA3-43D13267028B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9" w:fontKey="{121303B0-75A8-40DF-B880-60F14CAE82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D46B2BE-8A65-4CA1-B111-542A30A46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7A8FC" w14:textId="77777777" w:rsidR="007D7EE4" w:rsidRDefault="007D7EE4" w:rsidP="008A52FF"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AAB340E" wp14:editId="14F90349">
              <wp:simplePos x="0" y="0"/>
              <wp:positionH relativeFrom="page">
                <wp:posOffset>-68580</wp:posOffset>
              </wp:positionH>
              <wp:positionV relativeFrom="paragraph">
                <wp:posOffset>304165</wp:posOffset>
              </wp:positionV>
              <wp:extent cx="7955280" cy="566928"/>
              <wp:effectExtent l="0" t="0" r="7620" b="508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5280" cy="566928"/>
                        <a:chOff x="0" y="0"/>
                        <a:chExt cx="7955280" cy="563041"/>
                      </a:xfrm>
                    </wpg:grpSpPr>
                    <wps:wsp>
                      <wps:cNvPr id="449" name="Rectangle 4"/>
                      <wps:cNvSpPr>
                        <a:spLocks noChangeArrowheads="1"/>
                      </wps:cNvSpPr>
                      <wps:spPr bwMode="auto">
                        <a:xfrm>
                          <a:off x="0" y="266700"/>
                          <a:ext cx="7955280" cy="296341"/>
                        </a:xfrm>
                        <a:prstGeom prst="rect">
                          <a:avLst/>
                        </a:prstGeom>
                        <a:solidFill>
                          <a:srgbClr val="0F38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58585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50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00100" y="0"/>
                          <a:ext cx="6400864" cy="17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B7BB54" w14:textId="77777777" w:rsidR="007D7EE4" w:rsidRDefault="007D7EE4" w:rsidP="008A52FF">
                            <w:pPr>
                              <w:pStyle w:val="WPFooterTex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District/Division | </w:t>
                            </w:r>
                            <w:r>
                              <w:fldChar w:fldCharType="begin"/>
                            </w:r>
                            <w:r>
                              <w:instrText>Page</w:instrText>
                            </w:r>
                            <w:r>
                              <w:fldChar w:fldCharType="separate"/>
                            </w:r>
                            <w:r w:rsidR="00815377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AB340E" id="Group 1" o:spid="_x0000_s1032" style="position:absolute;margin-left:-5.4pt;margin-top:23.95pt;width:626.4pt;height:44.65pt;z-index:251663360;mso-position-horizontal-relative:page;mso-height-relative:margin" coordsize="79552,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">
              <v:rect id="Rectangle 4" o:spid="_x0000_s1033" style="position:absolute;top:2667;width:7955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" fillcolor="#0f385a" stroked="f" strokecolor="#585858" strokeweight="2pt">
                <v:shadow color="#585858"/>
                <v:textbox inset="2.88pt,2.88pt,2.88pt,2.88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8001;width:64008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" filled="f" stroked="f" strokecolor="#585858" insetpen="t">
                <v:textbox inset="2.88pt,2.88pt,2.88pt,2.88pt">
                  <w:txbxContent>
                    <w:p w14:paraId="5DB7BB54" w14:textId="77777777" w:rsidR="007D7EE4" w:rsidRDefault="007D7EE4" w:rsidP="008A52FF">
                      <w:pPr>
                        <w:pStyle w:val="WPFooterTex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District/Division | </w:t>
                      </w:r>
                      <w:r>
                        <w:fldChar w:fldCharType="begin"/>
                      </w:r>
                      <w:r>
                        <w:instrText>Page</w:instrText>
                      </w:r>
                      <w:r>
                        <w:fldChar w:fldCharType="separate"/>
                      </w:r>
                      <w:r w:rsidR="00815377">
                        <w:rPr>
                          <w:noProof/>
                        </w:rPr>
                        <w:t>2</w:t>
                      </w:r>
                      <w:r>
                        <w:rPr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3918F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366CB" w14:textId="77777777" w:rsidR="007D7EE4" w:rsidRDefault="007D7EE4" w:rsidP="008A52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EA439" w14:textId="77777777" w:rsidR="00F12DC6" w:rsidRDefault="00F12DC6" w:rsidP="008A52FF">
      <w:r>
        <w:separator/>
      </w:r>
    </w:p>
  </w:footnote>
  <w:footnote w:type="continuationSeparator" w:id="0">
    <w:p w14:paraId="291C0FFD" w14:textId="77777777" w:rsidR="00F12DC6" w:rsidRDefault="00F12DC6" w:rsidP="008A5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CEBA" w14:textId="77777777" w:rsidR="00A50651" w:rsidRDefault="008D59FE" w:rsidP="008A52FF">
    <w:r>
      <w:rPr>
        <w:noProof/>
      </w:rPr>
      <w:drawing>
        <wp:anchor distT="0" distB="0" distL="114300" distR="114300" simplePos="0" relativeHeight="251666432" behindDoc="1" locked="1" layoutInCell="1" allowOverlap="1" wp14:anchorId="2D7980A4" wp14:editId="2948E6AD">
          <wp:simplePos x="0" y="0"/>
          <wp:positionH relativeFrom="page">
            <wp:posOffset>-115570</wp:posOffset>
          </wp:positionH>
          <wp:positionV relativeFrom="page">
            <wp:posOffset>-118745</wp:posOffset>
          </wp:positionV>
          <wp:extent cx="8001000" cy="996696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Vert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996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C63F2E" wp14:editId="0C72BABB">
              <wp:simplePos x="0" y="0"/>
              <wp:positionH relativeFrom="column">
                <wp:posOffset>9525</wp:posOffset>
              </wp:positionH>
              <wp:positionV relativeFrom="paragraph">
                <wp:posOffset>28575</wp:posOffset>
              </wp:positionV>
              <wp:extent cx="5553710" cy="391160"/>
              <wp:effectExtent l="0" t="0" r="8890" b="8890"/>
              <wp:wrapNone/>
              <wp:docPr id="455" name="Text Box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371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D578FDC" w14:textId="77777777" w:rsidR="009166BC" w:rsidRDefault="00894164" w:rsidP="008A52FF">
                          <w:pPr>
                            <w:pStyle w:val="WPHeadingTitle"/>
                          </w:pPr>
                          <w:r>
                            <w:t>FM 3099 Intersection Realignment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C63F2E" id="_x0000_t202" coordsize="21600,21600" o:spt="202" path="m,l,21600r21600,l21600,xe">
              <v:stroke joinstyle="miter"/>
              <v:path gradientshapeok="t" o:connecttype="rect"/>
            </v:shapetype>
            <v:shape id="Text Box 455" o:spid="_x0000_s1029" type="#_x0000_t202" style="position:absolute;margin-left:.75pt;margin-top:2.25pt;width:437.3pt;height:3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" filled="f" stroked="f" strokecolor="#585858" strokeweight="2pt">
              <v:textbox inset="0,0,0,0">
                <w:txbxContent>
                  <w:p w14:paraId="2D578FDC" w14:textId="77777777" w:rsidR="009166BC" w:rsidRDefault="00894164" w:rsidP="008A52FF">
                    <w:pPr>
                      <w:pStyle w:val="WPHeadingTitle"/>
                    </w:pPr>
                    <w:r>
                      <w:t>FM 3099 Intersection Realignment</w:t>
                    </w:r>
                  </w:p>
                </w:txbxContent>
              </v:textbox>
            </v:shape>
          </w:pict>
        </mc:Fallback>
      </mc:AlternateContent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8724485" wp14:editId="42BB58B7">
              <wp:simplePos x="0" y="0"/>
              <wp:positionH relativeFrom="column">
                <wp:posOffset>9525</wp:posOffset>
              </wp:positionH>
              <wp:positionV relativeFrom="page">
                <wp:posOffset>969010</wp:posOffset>
              </wp:positionV>
              <wp:extent cx="6400800" cy="201168"/>
              <wp:effectExtent l="0" t="0" r="0" b="8890"/>
              <wp:wrapNone/>
              <wp:docPr id="454" name="Text 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29DF2C3" w14:textId="77777777" w:rsidR="009166BC" w:rsidRDefault="00894164" w:rsidP="008A52FF">
                          <w:pPr>
                            <w:pStyle w:val="WPSubheadingTitle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Brownwood D</w:t>
                          </w:r>
                          <w:r w:rsidR="009166BC">
                            <w:rPr>
                              <w:lang w:val="en-GB"/>
                            </w:rPr>
                            <w:t>istrict</w:t>
                          </w:r>
                          <w:r w:rsidR="00F834D6">
                            <w:rPr>
                              <w:lang w:val="en-GB"/>
                            </w:rPr>
                            <w:t>, Stephens County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724485" id="Text Box 454" o:spid="_x0000_s1030" type="#_x0000_t202" style="position:absolute;margin-left:.75pt;margin-top:76.3pt;width:7in;height: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" filled="f" stroked="f" strokecolor="#585858" strokeweight="2pt">
              <v:textbox inset="0,0,0,0">
                <w:txbxContent>
                  <w:p w14:paraId="329DF2C3" w14:textId="77777777" w:rsidR="009166BC" w:rsidRDefault="00894164" w:rsidP="008A52FF">
                    <w:pPr>
                      <w:pStyle w:val="WPSubheadingTitle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Brownwood D</w:t>
                    </w:r>
                    <w:r w:rsidR="009166BC">
                      <w:rPr>
                        <w:lang w:val="en-GB"/>
                      </w:rPr>
                      <w:t>istrict</w:t>
                    </w:r>
                    <w:r w:rsidR="00F834D6">
                      <w:rPr>
                        <w:lang w:val="en-GB"/>
                      </w:rPr>
                      <w:t>, Stephens County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8473960" wp14:editId="4F70E9FF">
              <wp:simplePos x="0" y="0"/>
              <wp:positionH relativeFrom="column">
                <wp:posOffset>-800100</wp:posOffset>
              </wp:positionH>
              <wp:positionV relativeFrom="page">
                <wp:posOffset>877570</wp:posOffset>
              </wp:positionV>
              <wp:extent cx="8010144" cy="365760"/>
              <wp:effectExtent l="0" t="0" r="0" b="0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0144" cy="365760"/>
                      </a:xfrm>
                      <a:prstGeom prst="rect">
                        <a:avLst/>
                      </a:prstGeom>
                      <a:solidFill>
                        <a:srgbClr val="648AA7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585858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5F1F7B" id="Rectangle 17" o:spid="_x0000_s1026" style="position:absolute;margin-left:-63pt;margin-top:69.1pt;width:630.7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" fillcolor="#648aa7" stroked="f" strokecolor="#585858" strokeweight="2pt">
              <v:shadow color="#585858"/>
              <v:textbox inset="2.88pt,2.88pt,2.88pt,2.88pt"/>
              <w10:wrap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8714C" w14:textId="77777777" w:rsidR="007D7EE4" w:rsidRDefault="00AF2D70" w:rsidP="008A52FF">
    <w:r w:rsidRPr="001A6F56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39CDB879" wp14:editId="242AD5D2">
              <wp:simplePos x="0" y="0"/>
              <wp:positionH relativeFrom="column">
                <wp:posOffset>8890</wp:posOffset>
              </wp:positionH>
              <wp:positionV relativeFrom="page">
                <wp:posOffset>494030</wp:posOffset>
              </wp:positionV>
              <wp:extent cx="5550408" cy="393192"/>
              <wp:effectExtent l="0" t="0" r="12700" b="698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0408" cy="3931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41D97E" w14:textId="77777777" w:rsidR="00AF2D70" w:rsidRDefault="00AF2D70" w:rsidP="008A52FF">
                          <w:pPr>
                            <w:pStyle w:val="WPHeadingTitle"/>
                          </w:pPr>
                          <w:r>
                            <w:t>Title of 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DB87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.7pt;margin-top:38.9pt;width:437.05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" filled="f" stroked="f" strokecolor="#585858" strokeweight="2pt">
              <v:textbox inset="0,0,0,0">
                <w:txbxContent>
                  <w:p w14:paraId="1C41D97E" w14:textId="77777777" w:rsidR="00AF2D70" w:rsidRDefault="00AF2D70" w:rsidP="008A52FF">
                    <w:pPr>
                      <w:pStyle w:val="WPHeadingTitle"/>
                    </w:pPr>
                    <w:r>
                      <w:t>Title of Project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8D59FE">
      <w:rPr>
        <w:noProof/>
      </w:rPr>
      <w:drawing>
        <wp:anchor distT="0" distB="0" distL="114300" distR="114300" simplePos="0" relativeHeight="251657215" behindDoc="1" locked="1" layoutInCell="1" allowOverlap="1" wp14:anchorId="1A59A74B" wp14:editId="7C739F17">
          <wp:simplePos x="0" y="0"/>
          <wp:positionH relativeFrom="page">
            <wp:align>center</wp:align>
          </wp:positionH>
          <wp:positionV relativeFrom="page">
            <wp:posOffset>-118745</wp:posOffset>
          </wp:positionV>
          <wp:extent cx="8001000" cy="996696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Vert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996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431FD" w14:textId="77777777" w:rsidR="007D7EE4" w:rsidRDefault="007D7EE4" w:rsidP="008A52F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DC6"/>
    <w:rsid w:val="0010157A"/>
    <w:rsid w:val="00211E70"/>
    <w:rsid w:val="003918F9"/>
    <w:rsid w:val="00392F85"/>
    <w:rsid w:val="004211BF"/>
    <w:rsid w:val="0042202A"/>
    <w:rsid w:val="004B2A26"/>
    <w:rsid w:val="00562A3B"/>
    <w:rsid w:val="006466F3"/>
    <w:rsid w:val="0069335D"/>
    <w:rsid w:val="007125DF"/>
    <w:rsid w:val="0074366D"/>
    <w:rsid w:val="007665BC"/>
    <w:rsid w:val="007D7EE4"/>
    <w:rsid w:val="007E74E3"/>
    <w:rsid w:val="00815377"/>
    <w:rsid w:val="00826EB8"/>
    <w:rsid w:val="00837BC6"/>
    <w:rsid w:val="00894164"/>
    <w:rsid w:val="008A52FF"/>
    <w:rsid w:val="008D59FE"/>
    <w:rsid w:val="009166BC"/>
    <w:rsid w:val="009C0B78"/>
    <w:rsid w:val="009E5AB8"/>
    <w:rsid w:val="00A50651"/>
    <w:rsid w:val="00AB7D9A"/>
    <w:rsid w:val="00AC5BA1"/>
    <w:rsid w:val="00AF2D70"/>
    <w:rsid w:val="00B94987"/>
    <w:rsid w:val="00BB2326"/>
    <w:rsid w:val="00C53A09"/>
    <w:rsid w:val="00C74A5C"/>
    <w:rsid w:val="00CA3B0F"/>
    <w:rsid w:val="00CB3B8C"/>
    <w:rsid w:val="00CF64F7"/>
    <w:rsid w:val="00D44D80"/>
    <w:rsid w:val="00E612F8"/>
    <w:rsid w:val="00E6157D"/>
    <w:rsid w:val="00F12DC6"/>
    <w:rsid w:val="00F8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27FE6"/>
  <w15:chartTrackingRefBased/>
  <w15:docId w15:val="{C0B2BB72-B169-4150-9826-139EACB9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A52FF"/>
    <w:pPr>
      <w:spacing w:after="200" w:line="220" w:lineRule="atLeast"/>
    </w:pPr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FooterText">
    <w:name w:val="WP Footer Text"/>
    <w:basedOn w:val="Normal"/>
    <w:qFormat/>
    <w:rsid w:val="009166BC"/>
    <w:pPr>
      <w:spacing w:after="120" w:line="285" w:lineRule="auto"/>
      <w:jc w:val="center"/>
    </w:pPr>
    <w:rPr>
      <w:color w:val="648AA7"/>
      <w:spacing w:val="8"/>
      <w:sz w:val="16"/>
      <w:szCs w:val="16"/>
    </w:rPr>
  </w:style>
  <w:style w:type="paragraph" w:customStyle="1" w:styleId="WPHeadingTitle">
    <w:name w:val="WP Heading Title"/>
    <w:basedOn w:val="Normal"/>
    <w:qFormat/>
    <w:rsid w:val="009166BC"/>
    <w:pPr>
      <w:spacing w:after="120" w:line="240" w:lineRule="auto"/>
    </w:pPr>
    <w:rPr>
      <w:rFonts w:ascii="Franklin Gothic Medium" w:hAnsi="Franklin Gothic Medium"/>
      <w:color w:val="FFFFFF"/>
      <w:spacing w:val="-12"/>
      <w:sz w:val="48"/>
      <w:szCs w:val="48"/>
    </w:rPr>
  </w:style>
  <w:style w:type="paragraph" w:customStyle="1" w:styleId="WPSubheadingTitle">
    <w:name w:val="WP Subheading Title"/>
    <w:basedOn w:val="Normal"/>
    <w:qFormat/>
    <w:rsid w:val="009166BC"/>
    <w:pPr>
      <w:spacing w:after="120" w:line="240" w:lineRule="auto"/>
    </w:pPr>
    <w:rPr>
      <w:rFonts w:ascii="Franklin Gothic Medium Cond" w:hAnsi="Franklin Gothic Medium Cond"/>
      <w:color w:val="FFFFFF"/>
      <w:spacing w:val="8"/>
      <w:sz w:val="24"/>
      <w:szCs w:val="24"/>
    </w:rPr>
  </w:style>
  <w:style w:type="paragraph" w:customStyle="1" w:styleId="WPHeadingParagraph">
    <w:name w:val="WP Heading Paragraph"/>
    <w:basedOn w:val="Normal"/>
    <w:qFormat/>
    <w:rsid w:val="007D7EE4"/>
    <w:pPr>
      <w:spacing w:after="120" w:line="240" w:lineRule="auto"/>
    </w:pPr>
    <w:rPr>
      <w:rFonts w:ascii="Franklin Gothic Demi Cond" w:hAnsi="Franklin Gothic Demi Cond"/>
      <w:color w:val="C5732F"/>
      <w:sz w:val="32"/>
      <w:szCs w:val="32"/>
    </w:rPr>
  </w:style>
  <w:style w:type="paragraph" w:customStyle="1" w:styleId="WPBodyText">
    <w:name w:val="WP Body Text"/>
    <w:basedOn w:val="Normal"/>
    <w:qFormat/>
    <w:rsid w:val="007D7EE4"/>
  </w:style>
  <w:style w:type="paragraph" w:customStyle="1" w:styleId="WPSidebarHeadingParagraph">
    <w:name w:val="WP Sidebar Heading Paragraph"/>
    <w:basedOn w:val="Normal"/>
    <w:qFormat/>
    <w:rsid w:val="007D7EE4"/>
    <w:pPr>
      <w:spacing w:after="0"/>
    </w:pPr>
    <w:rPr>
      <w:rFonts w:ascii="Franklin Gothic Demi" w:hAnsi="Franklin Gothic Demi"/>
      <w:color w:val="1F497D"/>
      <w:sz w:val="16"/>
      <w:szCs w:val="24"/>
    </w:rPr>
  </w:style>
  <w:style w:type="paragraph" w:customStyle="1" w:styleId="WPSidebarBodyText">
    <w:name w:val="WP Sidebar Body Text"/>
    <w:basedOn w:val="Normal"/>
    <w:qFormat/>
    <w:rsid w:val="007D7EE4"/>
    <w:pPr>
      <w:spacing w:after="0"/>
    </w:pPr>
    <w:rPr>
      <w:sz w:val="16"/>
      <w:szCs w:val="24"/>
    </w:rPr>
  </w:style>
  <w:style w:type="paragraph" w:styleId="Header">
    <w:name w:val="header"/>
    <w:basedOn w:val="Normal"/>
    <w:link w:val="HeaderChar"/>
    <w:uiPriority w:val="99"/>
    <w:unhideWhenUsed/>
    <w:rsid w:val="007125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5DF"/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125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5DF"/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orthrop\AppData\Local\Microsoft\Windows\INetCache\Content.Outlook\PN8135ZY\FM%203099%20Flyer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FM 3099 Flyer_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Northrop</dc:creator>
  <cp:keywords/>
  <dc:description/>
  <cp:lastModifiedBy>Cynthia Northrop</cp:lastModifiedBy>
  <cp:revision>1</cp:revision>
  <cp:lastPrinted>2024-01-22T20:30:00Z</cp:lastPrinted>
  <dcterms:created xsi:type="dcterms:W3CDTF">2024-01-23T20:09:00Z</dcterms:created>
  <dcterms:modified xsi:type="dcterms:W3CDTF">2024-01-23T20:10:00Z</dcterms:modified>
</cp:coreProperties>
</file>